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BC660" w14:textId="539CEE5B" w:rsidR="007C76E1" w:rsidRDefault="007C76E1" w:rsidP="00436550">
      <w:pPr>
        <w:pStyle w:val="Fakturarubrik"/>
        <w:ind w:left="1304" w:firstLine="1304"/>
      </w:pPr>
      <w:r w:rsidRPr="007C76E1">
        <w:rPr>
          <w:noProof/>
        </w:rPr>
        <w:drawing>
          <wp:anchor distT="0" distB="0" distL="114300" distR="114300" simplePos="0" relativeHeight="251663360" behindDoc="1" locked="0" layoutInCell="1" allowOverlap="1" wp14:anchorId="624BE64D" wp14:editId="14CF05F8">
            <wp:simplePos x="0" y="0"/>
            <wp:positionH relativeFrom="column">
              <wp:posOffset>55245</wp:posOffset>
            </wp:positionH>
            <wp:positionV relativeFrom="paragraph">
              <wp:posOffset>-357505</wp:posOffset>
            </wp:positionV>
            <wp:extent cx="1025525" cy="719455"/>
            <wp:effectExtent l="0" t="0" r="0" b="0"/>
            <wp:wrapNone/>
            <wp:docPr id="1" name="Bildobjekt 0" descr="Al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vi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50">
        <w:rPr>
          <w:noProof/>
        </w:rPr>
        <w:t>Ansökan om Medlemskap</w:t>
      </w:r>
      <w:r w:rsidR="00E4757D">
        <w:rPr>
          <w:noProof/>
        </w:rPr>
        <w:t>.</w:t>
      </w:r>
    </w:p>
    <w:p w14:paraId="241648B0" w14:textId="3F2AA3A0" w:rsidR="00445F0E" w:rsidRDefault="009F0009" w:rsidP="007C76E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4C772" wp14:editId="68500ACC">
                <wp:simplePos x="0" y="0"/>
                <wp:positionH relativeFrom="column">
                  <wp:posOffset>2331085</wp:posOffset>
                </wp:positionH>
                <wp:positionV relativeFrom="paragraph">
                  <wp:posOffset>5429885</wp:posOffset>
                </wp:positionV>
                <wp:extent cx="1194435" cy="184150"/>
                <wp:effectExtent l="2540" t="1270" r="317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57EF8" w14:textId="77777777" w:rsidR="00FF6416" w:rsidRPr="00F07C4D" w:rsidRDefault="00FF641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4C77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3.55pt;margin-top:427.55pt;width:94.05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" filled="f" stroked="f">
                <v:textbox>
                  <w:txbxContent>
                    <w:p w14:paraId="2AC57EF8" w14:textId="77777777" w:rsidR="00FF6416" w:rsidRPr="00F07C4D" w:rsidRDefault="00FF641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2BB34" wp14:editId="22DF8C3F">
                <wp:simplePos x="0" y="0"/>
                <wp:positionH relativeFrom="column">
                  <wp:posOffset>3207385</wp:posOffset>
                </wp:positionH>
                <wp:positionV relativeFrom="paragraph">
                  <wp:posOffset>7141210</wp:posOffset>
                </wp:positionV>
                <wp:extent cx="2907030" cy="293370"/>
                <wp:effectExtent l="2540" t="0" r="0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38153" w14:textId="77777777" w:rsidR="00FF6416" w:rsidRPr="005C5C8E" w:rsidRDefault="00FF64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Svenska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Alvisregistret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2BB34" id="Text Box 3" o:spid="_x0000_s1027" type="#_x0000_t202" style="position:absolute;margin-left:252.55pt;margin-top:562.3pt;width:228.9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" filled="f" stroked="f">
                <v:textbox>
                  <w:txbxContent>
                    <w:p w14:paraId="3FB38153" w14:textId="77777777" w:rsidR="00FF6416" w:rsidRPr="005C5C8E" w:rsidRDefault="00FF641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Svenska Alvisregistret</w:t>
                      </w:r>
                    </w:p>
                  </w:txbxContent>
                </v:textbox>
              </v:shape>
            </w:pict>
          </mc:Fallback>
        </mc:AlternateContent>
      </w:r>
      <w:r w:rsidR="00E4757D">
        <w:t xml:space="preserve">Fyll i alla uppgifterna enligt kolumnerna och antingen mejla denna bilaga eller skriv ut den och skicka den via post. </w:t>
      </w:r>
      <w:r>
        <w:t xml:space="preserve">( </w:t>
      </w:r>
      <w:hyperlink r:id="rId8" w:history="1">
        <w:r w:rsidRPr="00D062D0">
          <w:rPr>
            <w:rStyle w:val="Hyperlnk"/>
          </w:rPr>
          <w:t>David.henrysson@sliptjanst.se</w:t>
        </w:r>
      </w:hyperlink>
      <w:r>
        <w:t xml:space="preserve"> eller svenska Alvis registret Finspångsvägen 78 C</w:t>
      </w:r>
      <w:r w:rsidR="00436550">
        <w:t xml:space="preserve">o </w:t>
      </w:r>
      <w:r>
        <w:t xml:space="preserve">David Henrysson.) </w:t>
      </w:r>
    </w:p>
    <w:tbl>
      <w:tblPr>
        <w:tblW w:w="63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5"/>
        <w:gridCol w:w="165"/>
        <w:gridCol w:w="960"/>
        <w:gridCol w:w="960"/>
      </w:tblGrid>
      <w:tr w:rsidR="00E4757D" w:rsidRPr="00E4757D" w14:paraId="045FE8F1" w14:textId="77777777" w:rsidTr="00E4757D">
        <w:trPr>
          <w:trHeight w:val="300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6696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57D">
              <w:rPr>
                <w:rFonts w:ascii="Calibri" w:eastAsia="Times New Roman" w:hAnsi="Calibri" w:cs="Calibri"/>
                <w:color w:val="000000"/>
              </w:rPr>
              <w:t>Fullständigt Namn: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7969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DCA1C1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80B9" w14:textId="1F564688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54D7C1FD" w14:textId="77777777" w:rsidTr="00E4757D">
        <w:trPr>
          <w:trHeight w:val="363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0DB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E6BF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88954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E8F5" w14:textId="6A36347D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52FA1294" w14:textId="77777777" w:rsidTr="00E4757D">
        <w:trPr>
          <w:trHeight w:val="300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EF95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4757D">
              <w:rPr>
                <w:rFonts w:ascii="Calibri" w:eastAsia="Times New Roman" w:hAnsi="Calibri" w:cs="Calibri"/>
                <w:color w:val="000000"/>
              </w:rPr>
              <w:t>Personummer</w:t>
            </w:r>
            <w:proofErr w:type="spellEnd"/>
            <w:r w:rsidRPr="00E4757D"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2C33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1EB33B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9126" w14:textId="5ED36D8D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435B90F5" w14:textId="77777777" w:rsidTr="00E4757D">
        <w:trPr>
          <w:trHeight w:val="389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A54F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B6F7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82B01A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17D1" w14:textId="64CEC5AF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11389AE6" w14:textId="77777777" w:rsidTr="00E4757D">
        <w:trPr>
          <w:trHeight w:val="281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CD4A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57D">
              <w:rPr>
                <w:rFonts w:ascii="Calibri" w:eastAsia="Times New Roman" w:hAnsi="Calibri" w:cs="Calibri"/>
                <w:color w:val="000000"/>
              </w:rPr>
              <w:t>Adress: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51E5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C86D32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9902" w14:textId="0FAAB402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0BCDFA33" w14:textId="77777777" w:rsidTr="00E4757D">
        <w:trPr>
          <w:trHeight w:val="399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33BC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8665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F3409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9507" w14:textId="7E11E10A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672F92A2" w14:textId="77777777" w:rsidTr="00E4757D">
        <w:trPr>
          <w:trHeight w:val="300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2308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57D">
              <w:rPr>
                <w:rFonts w:ascii="Calibri" w:eastAsia="Times New Roman" w:hAnsi="Calibri" w:cs="Calibri"/>
                <w:color w:val="000000"/>
              </w:rPr>
              <w:t>Postadress: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E610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26DD4D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CCE6" w14:textId="25016906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28725F8C" w14:textId="77777777" w:rsidTr="00E4757D">
        <w:trPr>
          <w:trHeight w:val="395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2D17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95D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D97410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FB59" w14:textId="6804AFCF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66A2EA76" w14:textId="77777777" w:rsidTr="00E4757D">
        <w:trPr>
          <w:trHeight w:val="300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4C02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57D">
              <w:rPr>
                <w:rFonts w:ascii="Calibri" w:eastAsia="Times New Roman" w:hAnsi="Calibri" w:cs="Calibri"/>
                <w:color w:val="000000"/>
              </w:rPr>
              <w:t>Telefonnummer: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D3E1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A3A3C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087A" w14:textId="2F4657D0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42623C29" w14:textId="77777777" w:rsidTr="00E4757D">
        <w:trPr>
          <w:trHeight w:val="392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AF4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D450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F325D4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F0A2" w14:textId="78CEBB44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4F88E319" w14:textId="77777777" w:rsidTr="00E4757D">
        <w:trPr>
          <w:trHeight w:val="300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CB68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57D">
              <w:rPr>
                <w:rFonts w:ascii="Calibri" w:eastAsia="Times New Roman" w:hAnsi="Calibri" w:cs="Calibri"/>
                <w:color w:val="000000"/>
              </w:rPr>
              <w:t>Mejladress: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3ECE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1F4F22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3F80" w14:textId="63FEEEE2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2B19AACA" w14:textId="77777777" w:rsidTr="00E4757D">
        <w:trPr>
          <w:trHeight w:val="387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202D0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28DF3" w14:textId="77777777" w:rsidR="00E4757D" w:rsidRPr="00E4757D" w:rsidRDefault="00E4757D" w:rsidP="00E475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BC7973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BDFE8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0B0FE724" w14:textId="77777777" w:rsidTr="00E4757D">
        <w:trPr>
          <w:trHeight w:val="300"/>
        </w:trPr>
        <w:tc>
          <w:tcPr>
            <w:tcW w:w="4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0881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0F36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E2C9A9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55FE" w14:textId="3A2BAEEF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57D" w:rsidRPr="00E4757D" w14:paraId="5F58C094" w14:textId="77777777" w:rsidTr="00E4757D">
        <w:trPr>
          <w:trHeight w:val="300"/>
        </w:trPr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F8E9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029F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3977EB" w14:textId="77777777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70E4" w14:textId="6F5F3321" w:rsidR="00E4757D" w:rsidRPr="00E4757D" w:rsidRDefault="00E4757D" w:rsidP="00E4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80C0668" w14:textId="77777777" w:rsidR="00E4757D" w:rsidRDefault="00E4757D" w:rsidP="007C76E1">
      <w:pPr>
        <w:rPr>
          <w:noProof/>
        </w:rPr>
      </w:pPr>
    </w:p>
    <w:p w14:paraId="15FE44AB" w14:textId="77777777" w:rsidR="00E4757D" w:rsidRDefault="00E4757D" w:rsidP="007C76E1"/>
    <w:p w14:paraId="65555AEB" w14:textId="77777777" w:rsidR="00E4757D" w:rsidRDefault="00E4757D" w:rsidP="007C76E1"/>
    <w:p w14:paraId="0F1A9CD3" w14:textId="77777777" w:rsidR="00436550" w:rsidRDefault="00436550" w:rsidP="007C76E1"/>
    <w:p w14:paraId="3EBC8BCC" w14:textId="7D4304C3" w:rsidR="007013BE" w:rsidRPr="007C76E1" w:rsidRDefault="009F0009" w:rsidP="007C76E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43DC6" wp14:editId="0796B44B">
                <wp:simplePos x="0" y="0"/>
                <wp:positionH relativeFrom="column">
                  <wp:posOffset>3115310</wp:posOffset>
                </wp:positionH>
                <wp:positionV relativeFrom="paragraph">
                  <wp:posOffset>2980690</wp:posOffset>
                </wp:positionV>
                <wp:extent cx="1596390" cy="252730"/>
                <wp:effectExtent l="0" t="1905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BE42" w14:textId="31D22673" w:rsidR="00FF6416" w:rsidRPr="005C5C8E" w:rsidRDefault="00FF641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C5C8E">
                              <w:rPr>
                                <w:b/>
                                <w:sz w:val="24"/>
                                <w:szCs w:val="24"/>
                              </w:rPr>
                              <w:t>575-6101</w:t>
                            </w:r>
                            <w:proofErr w:type="gramEnd"/>
                            <w:bookmarkStart w:id="0" w:name="_MON_1659900685"/>
                            <w:bookmarkEnd w:id="0"/>
                            <w:r w:rsidR="009F0009">
                              <w:rPr>
                                <w:b/>
                                <w:sz w:val="24"/>
                                <w:szCs w:val="24"/>
                              </w:rPr>
                              <w:object w:dxaOrig="7167" w:dyaOrig="3212" w14:anchorId="04A4018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54.75pt;height:144.75pt">
                                  <v:imagedata r:id="rId9" o:title=""/>
                                </v:shape>
                                <o:OLEObject Type="Embed" ProgID="Excel.Sheet.12" ShapeID="_x0000_i1026" DrawAspect="Content" ObjectID="_165993346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43DC6" id="Text Box 2" o:spid="_x0000_s1028" type="#_x0000_t202" style="position:absolute;margin-left:245.3pt;margin-top:234.7pt;width:125.7pt;height: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" filled="f" stroked="f">
                <v:textbox>
                  <w:txbxContent>
                    <w:p w14:paraId="4BE9BE42" w14:textId="31D22673" w:rsidR="00FF6416" w:rsidRPr="005C5C8E" w:rsidRDefault="00FF641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C5C8E">
                        <w:rPr>
                          <w:b/>
                          <w:sz w:val="24"/>
                          <w:szCs w:val="24"/>
                        </w:rPr>
                        <w:t>575-6101</w:t>
                      </w:r>
                      <w:bookmarkStart w:id="1" w:name="_MON_1659900685"/>
                      <w:bookmarkEnd w:id="1"/>
                      <w:r w:rsidR="009F0009">
                        <w:rPr>
                          <w:b/>
                          <w:sz w:val="24"/>
                          <w:szCs w:val="24"/>
                        </w:rPr>
                        <w:object w:dxaOrig="7093" w:dyaOrig="2895" w14:anchorId="04A40182">
                          <v:shape id="_x0000_i1027" type="#_x0000_t75" style="width:354.75pt;height:144.75pt">
                            <v:imagedata r:id="rId11" o:title=""/>
                          </v:shape>
                          <o:OLEObject Type="Embed" ProgID="Excel.Sheet.12" ShapeID="_x0000_i1027" DrawAspect="Content" ObjectID="_1659900755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7C76E1">
        <w:rPr>
          <w:noProof/>
        </w:rPr>
        <w:drawing>
          <wp:anchor distT="0" distB="0" distL="114300" distR="114300" simplePos="0" relativeHeight="251658752" behindDoc="1" locked="0" layoutInCell="1" allowOverlap="1" wp14:anchorId="7994B7C4" wp14:editId="4F8296C1">
            <wp:simplePos x="0" y="0"/>
            <wp:positionH relativeFrom="column">
              <wp:posOffset>-1005205</wp:posOffset>
            </wp:positionH>
            <wp:positionV relativeFrom="paragraph">
              <wp:posOffset>428625</wp:posOffset>
            </wp:positionV>
            <wp:extent cx="7774940" cy="386207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 faktura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7"/>
                    <a:stretch/>
                  </pic:blipFill>
                  <pic:spPr bwMode="auto">
                    <a:xfrm>
                      <a:off x="0" y="0"/>
                      <a:ext cx="7774940" cy="386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F8F2F" wp14:editId="0FD35892">
                <wp:simplePos x="0" y="0"/>
                <wp:positionH relativeFrom="column">
                  <wp:posOffset>-481330</wp:posOffset>
                </wp:positionH>
                <wp:positionV relativeFrom="paragraph">
                  <wp:posOffset>1344295</wp:posOffset>
                </wp:positionV>
                <wp:extent cx="3487420" cy="1933575"/>
                <wp:effectExtent l="0" t="381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30C23" w14:textId="7702AC26" w:rsidR="00FF6416" w:rsidRDefault="00FF6416" w:rsidP="007013BE">
                            <w:pPr>
                              <w:spacing w:line="240" w:lineRule="auto"/>
                            </w:pPr>
                            <w:r>
                              <w:t>Betalningsreferens:</w:t>
                            </w:r>
                            <w:r w:rsidR="00781621">
                              <w:rPr>
                                <w:noProof/>
                              </w:rPr>
                              <w:t xml:space="preserve"> </w:t>
                            </w:r>
                            <w:r w:rsidR="00F15A46">
                              <w:rPr>
                                <w:noProof/>
                              </w:rPr>
                              <w:t xml:space="preserve">   </w:t>
                            </w:r>
                            <w:r w:rsidR="00436550">
                              <w:rPr>
                                <w:noProof/>
                              </w:rPr>
                              <w:t>För/Efternamn</w:t>
                            </w:r>
                          </w:p>
                          <w:p w14:paraId="59258423" w14:textId="77777777" w:rsidR="00FF6416" w:rsidRDefault="00FF6416" w:rsidP="007013BE">
                            <w:pPr>
                              <w:spacing w:line="240" w:lineRule="auto"/>
                            </w:pPr>
                            <w:r>
                              <w:t xml:space="preserve">Medlemskap i Sverige </w:t>
                            </w:r>
                            <w:r>
                              <w:sym w:font="Wingdings" w:char="F06F"/>
                            </w:r>
                          </w:p>
                          <w:p w14:paraId="5074CF7E" w14:textId="77777777" w:rsidR="00FF6416" w:rsidRPr="007013BE" w:rsidRDefault="00FF6416" w:rsidP="007013BE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C490671" w14:textId="28659DC1" w:rsidR="00FF6416" w:rsidRDefault="00FF6416" w:rsidP="00E4757D">
                            <w:pPr>
                              <w:spacing w:line="240" w:lineRule="auto"/>
                            </w:pPr>
                            <w:r>
                              <w:t xml:space="preserve">         </w:t>
                            </w:r>
                            <w:r w:rsidR="009F0009">
                              <w:t xml:space="preserve">       </w:t>
                            </w:r>
                          </w:p>
                          <w:p w14:paraId="0888E596" w14:textId="0E160178" w:rsidR="00FF6416" w:rsidRDefault="00FF6416" w:rsidP="007013BE">
                            <w:pPr>
                              <w:spacing w:line="240" w:lineRule="auto"/>
                            </w:pPr>
                            <w:r>
                              <w:t xml:space="preserve">                </w:t>
                            </w:r>
                          </w:p>
                          <w:p w14:paraId="06D4A23A" w14:textId="66B30DD5" w:rsidR="009F0009" w:rsidRPr="00436550" w:rsidRDefault="00FF641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t xml:space="preserve">   </w:t>
                            </w:r>
                          </w:p>
                          <w:p w14:paraId="06DC5861" w14:textId="0A2AED47" w:rsidR="00FF6416" w:rsidRPr="009F0009" w:rsidRDefault="00FF6416" w:rsidP="009F0009">
                            <w:pPr>
                              <w:ind w:left="1304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</w:t>
                            </w:r>
                            <w:r w:rsidR="00436550">
                              <w:tab/>
                            </w:r>
                            <w:r w:rsidR="00436550" w:rsidRPr="009F0009">
                              <w:rPr>
                                <w:b/>
                                <w:bCs/>
                              </w:rPr>
                              <w:t>350</w:t>
                            </w:r>
                            <w:r w:rsidR="00436550">
                              <w:rPr>
                                <w:b/>
                                <w:bCs/>
                              </w:rPr>
                              <w:t>: -</w:t>
                            </w:r>
                          </w:p>
                          <w:p w14:paraId="5BBB3CB2" w14:textId="77777777" w:rsidR="009F0009" w:rsidRDefault="009F0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F8F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37.9pt;margin-top:105.85pt;width:274.6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" filled="f" stroked="f">
                <v:textbox>
                  <w:txbxContent>
                    <w:p w14:paraId="7AF30C23" w14:textId="7702AC26" w:rsidR="00FF6416" w:rsidRDefault="00FF6416" w:rsidP="007013BE">
                      <w:pPr>
                        <w:spacing w:line="240" w:lineRule="auto"/>
                      </w:pPr>
                      <w:r>
                        <w:t>Betalningsreferens:</w:t>
                      </w:r>
                      <w:r w:rsidR="00781621">
                        <w:rPr>
                          <w:noProof/>
                        </w:rPr>
                        <w:t xml:space="preserve"> </w:t>
                      </w:r>
                      <w:r w:rsidR="00F15A46">
                        <w:rPr>
                          <w:noProof/>
                        </w:rPr>
                        <w:t xml:space="preserve">   </w:t>
                      </w:r>
                      <w:r w:rsidR="00436550">
                        <w:rPr>
                          <w:noProof/>
                        </w:rPr>
                        <w:t>För/Efternamn</w:t>
                      </w:r>
                    </w:p>
                    <w:p w14:paraId="59258423" w14:textId="77777777" w:rsidR="00FF6416" w:rsidRDefault="00FF6416" w:rsidP="007013BE">
                      <w:pPr>
                        <w:spacing w:line="240" w:lineRule="auto"/>
                      </w:pPr>
                      <w:r>
                        <w:t xml:space="preserve">Medlemskap i Sverige </w:t>
                      </w:r>
                      <w:r>
                        <w:sym w:font="Wingdings" w:char="F06F"/>
                      </w:r>
                    </w:p>
                    <w:p w14:paraId="5074CF7E" w14:textId="77777777" w:rsidR="00FF6416" w:rsidRPr="007013BE" w:rsidRDefault="00FF6416" w:rsidP="007013BE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</w:p>
                    <w:p w14:paraId="2C490671" w14:textId="28659DC1" w:rsidR="00FF6416" w:rsidRDefault="00FF6416" w:rsidP="00E4757D">
                      <w:pPr>
                        <w:spacing w:line="240" w:lineRule="auto"/>
                      </w:pPr>
                      <w:r>
                        <w:t xml:space="preserve">         </w:t>
                      </w:r>
                      <w:r w:rsidR="009F0009">
                        <w:t xml:space="preserve">       </w:t>
                      </w:r>
                    </w:p>
                    <w:p w14:paraId="0888E596" w14:textId="0E160178" w:rsidR="00FF6416" w:rsidRDefault="00FF6416" w:rsidP="007013BE">
                      <w:pPr>
                        <w:spacing w:line="240" w:lineRule="auto"/>
                      </w:pPr>
                      <w:r>
                        <w:t xml:space="preserve">                </w:t>
                      </w:r>
                    </w:p>
                    <w:p w14:paraId="06D4A23A" w14:textId="66B30DD5" w:rsidR="009F0009" w:rsidRPr="00436550" w:rsidRDefault="00FF6416">
                      <w:pPr>
                        <w:rPr>
                          <w:sz w:val="12"/>
                          <w:szCs w:val="12"/>
                        </w:rPr>
                      </w:pPr>
                      <w:r>
                        <w:t xml:space="preserve">   </w:t>
                      </w:r>
                    </w:p>
                    <w:p w14:paraId="06DC5861" w14:textId="0A2AED47" w:rsidR="00FF6416" w:rsidRPr="009F0009" w:rsidRDefault="00FF6416" w:rsidP="009F0009">
                      <w:pPr>
                        <w:ind w:left="1304"/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r w:rsidR="00436550">
                        <w:tab/>
                      </w:r>
                      <w:r w:rsidR="00436550" w:rsidRPr="009F0009">
                        <w:rPr>
                          <w:b/>
                          <w:bCs/>
                        </w:rPr>
                        <w:t>350</w:t>
                      </w:r>
                      <w:r w:rsidR="00436550">
                        <w:rPr>
                          <w:b/>
                          <w:bCs/>
                        </w:rPr>
                        <w:t>: -</w:t>
                      </w:r>
                    </w:p>
                    <w:p w14:paraId="5BBB3CB2" w14:textId="77777777" w:rsidR="009F0009" w:rsidRDefault="009F0009"/>
                  </w:txbxContent>
                </v:textbox>
              </v:shape>
            </w:pict>
          </mc:Fallback>
        </mc:AlternateContent>
      </w:r>
    </w:p>
    <w:sectPr w:rsidR="007013BE" w:rsidRPr="007C76E1" w:rsidSect="0060068E">
      <w:headerReference w:type="first" r:id="rId15"/>
      <w:pgSz w:w="11906" w:h="16838" w:code="9"/>
      <w:pgMar w:top="0" w:right="1418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772D6" w14:textId="77777777" w:rsidR="00521742" w:rsidRDefault="00521742" w:rsidP="005B123B">
      <w:pPr>
        <w:spacing w:after="0" w:line="240" w:lineRule="auto"/>
      </w:pPr>
      <w:r>
        <w:separator/>
      </w:r>
    </w:p>
  </w:endnote>
  <w:endnote w:type="continuationSeparator" w:id="0">
    <w:p w14:paraId="21DAE383" w14:textId="77777777" w:rsidR="00521742" w:rsidRDefault="00521742" w:rsidP="005B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ADCCD" w14:textId="77777777" w:rsidR="00521742" w:rsidRDefault="00521742" w:rsidP="005B123B">
      <w:pPr>
        <w:spacing w:after="0" w:line="240" w:lineRule="auto"/>
      </w:pPr>
      <w:r>
        <w:separator/>
      </w:r>
    </w:p>
  </w:footnote>
  <w:footnote w:type="continuationSeparator" w:id="0">
    <w:p w14:paraId="2497E5DE" w14:textId="77777777" w:rsidR="00521742" w:rsidRDefault="00521742" w:rsidP="005B1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31F7A" w14:textId="77777777" w:rsidR="00FF6416" w:rsidRDefault="00FF6416">
    <w:pPr>
      <w:pStyle w:val="Sidhuvud"/>
    </w:pPr>
  </w:p>
  <w:p w14:paraId="1D9B5401" w14:textId="77777777" w:rsidR="00FF6416" w:rsidRDefault="00FF641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E6"/>
    <w:rsid w:val="000D6360"/>
    <w:rsid w:val="0018094D"/>
    <w:rsid w:val="001C5876"/>
    <w:rsid w:val="00327AF0"/>
    <w:rsid w:val="00352E77"/>
    <w:rsid w:val="00365059"/>
    <w:rsid w:val="00436550"/>
    <w:rsid w:val="00445F0E"/>
    <w:rsid w:val="00521742"/>
    <w:rsid w:val="005B123B"/>
    <w:rsid w:val="005C5C8E"/>
    <w:rsid w:val="005C6E3D"/>
    <w:rsid w:val="0060068E"/>
    <w:rsid w:val="0067774A"/>
    <w:rsid w:val="006E55E6"/>
    <w:rsid w:val="007013BE"/>
    <w:rsid w:val="00781621"/>
    <w:rsid w:val="007C3946"/>
    <w:rsid w:val="007C76E1"/>
    <w:rsid w:val="00871D77"/>
    <w:rsid w:val="008756C3"/>
    <w:rsid w:val="00895B79"/>
    <w:rsid w:val="009F0009"/>
    <w:rsid w:val="00A07985"/>
    <w:rsid w:val="00A94ADB"/>
    <w:rsid w:val="00AD2B33"/>
    <w:rsid w:val="00CF25E4"/>
    <w:rsid w:val="00E4757D"/>
    <w:rsid w:val="00E60C75"/>
    <w:rsid w:val="00F07C4D"/>
    <w:rsid w:val="00F15A46"/>
    <w:rsid w:val="00F54162"/>
    <w:rsid w:val="00FF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996B2"/>
  <w15:docId w15:val="{78225DDF-F549-4AD6-BB77-258C2CC42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650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650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650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1C58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B1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B123B"/>
  </w:style>
  <w:style w:type="paragraph" w:styleId="Sidfot">
    <w:name w:val="footer"/>
    <w:basedOn w:val="Normal"/>
    <w:link w:val="SidfotChar"/>
    <w:uiPriority w:val="99"/>
    <w:unhideWhenUsed/>
    <w:rsid w:val="005B1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B123B"/>
  </w:style>
  <w:style w:type="paragraph" w:styleId="Ballongtext">
    <w:name w:val="Balloon Text"/>
    <w:basedOn w:val="Normal"/>
    <w:link w:val="BallongtextChar"/>
    <w:uiPriority w:val="99"/>
    <w:semiHidden/>
    <w:unhideWhenUsed/>
    <w:rsid w:val="005B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B123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3650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3650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3650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qFormat/>
    <w:rsid w:val="003650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3650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v-SE"/>
    </w:rPr>
  </w:style>
  <w:style w:type="paragraph" w:styleId="Liststycke">
    <w:name w:val="List Paragraph"/>
    <w:basedOn w:val="Normal"/>
    <w:uiPriority w:val="34"/>
    <w:qFormat/>
    <w:rsid w:val="00365059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7C3946"/>
    <w:rPr>
      <w:color w:val="808080"/>
    </w:rPr>
  </w:style>
  <w:style w:type="character" w:customStyle="1" w:styleId="Rubrik4Char">
    <w:name w:val="Rubrik 4 Char"/>
    <w:basedOn w:val="Standardstycketeckensnitt"/>
    <w:link w:val="Rubrik4"/>
    <w:uiPriority w:val="9"/>
    <w:rsid w:val="001C58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Bokenstitel">
    <w:name w:val="Book Title"/>
    <w:basedOn w:val="Standardstycketeckensnitt"/>
    <w:uiPriority w:val="33"/>
    <w:qFormat/>
    <w:rsid w:val="001C5876"/>
    <w:rPr>
      <w:b/>
      <w:bCs/>
      <w:smallCaps/>
      <w:spacing w:val="5"/>
    </w:rPr>
  </w:style>
  <w:style w:type="paragraph" w:customStyle="1" w:styleId="Fakturarubrik">
    <w:name w:val="Fakturarubrik"/>
    <w:basedOn w:val="Normal"/>
    <w:autoRedefine/>
    <w:qFormat/>
    <w:rsid w:val="007C76E1"/>
    <w:pPr>
      <w:ind w:left="1985"/>
    </w:pPr>
    <w:rPr>
      <w:sz w:val="52"/>
    </w:rPr>
  </w:style>
  <w:style w:type="table" w:styleId="Tabellrutnt">
    <w:name w:val="Table Grid"/>
    <w:basedOn w:val="Normaltabell"/>
    <w:uiPriority w:val="59"/>
    <w:rsid w:val="00701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22"/>
    <w:qFormat/>
    <w:rsid w:val="0067774A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9F000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F0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1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henrysson@sliptjanst.s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Microsoft_Excel_Worksheet1.xls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art\AppData\Roaming\Microsoft\Mallar\Bankgirofaktura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6F35F-ECE4-474C-9244-AB57B665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Bankgirofaktura</Template>
  <TotalTime>3</TotalTime>
  <Pages>1</Pages>
  <Words>71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Avisering av medlemsavgift</vt:lpstr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Avisering av medlemsavgift</dc:title>
  <dc:creator>Lennart Jansson</dc:creator>
  <cp:lastModifiedBy>sliptjänst</cp:lastModifiedBy>
  <cp:revision>2</cp:revision>
  <dcterms:created xsi:type="dcterms:W3CDTF">2020-08-26T05:51:00Z</dcterms:created>
  <dcterms:modified xsi:type="dcterms:W3CDTF">2020-08-26T05:51:00Z</dcterms:modified>
</cp:coreProperties>
</file>